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838"/>
        <w:gridCol w:w="1837"/>
        <w:gridCol w:w="1854"/>
        <w:gridCol w:w="1837"/>
        <w:gridCol w:w="1837"/>
        <w:gridCol w:w="1837"/>
      </w:tblGrid>
      <w:tr w:rsidR="002C1619" w14:paraId="275BAEBB" w14:textId="77777777" w:rsidTr="0037294F">
        <w:trPr>
          <w:trHeight w:val="363"/>
          <w:jc w:val="center"/>
        </w:trPr>
        <w:tc>
          <w:tcPr>
            <w:tcW w:w="1838" w:type="dxa"/>
          </w:tcPr>
          <w:p w14:paraId="110E360A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Sunday</w:t>
            </w:r>
          </w:p>
        </w:tc>
        <w:tc>
          <w:tcPr>
            <w:tcW w:w="1838" w:type="dxa"/>
          </w:tcPr>
          <w:p w14:paraId="693BCE8F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Monday</w:t>
            </w:r>
          </w:p>
        </w:tc>
        <w:tc>
          <w:tcPr>
            <w:tcW w:w="1837" w:type="dxa"/>
          </w:tcPr>
          <w:p w14:paraId="3670353E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Tuesday</w:t>
            </w:r>
          </w:p>
        </w:tc>
        <w:tc>
          <w:tcPr>
            <w:tcW w:w="1842" w:type="dxa"/>
          </w:tcPr>
          <w:p w14:paraId="09B75794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Wednesday</w:t>
            </w:r>
          </w:p>
        </w:tc>
        <w:tc>
          <w:tcPr>
            <w:tcW w:w="1837" w:type="dxa"/>
          </w:tcPr>
          <w:p w14:paraId="59A78A40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Thursday</w:t>
            </w:r>
          </w:p>
        </w:tc>
        <w:tc>
          <w:tcPr>
            <w:tcW w:w="1837" w:type="dxa"/>
          </w:tcPr>
          <w:p w14:paraId="0B6FB004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Friday</w:t>
            </w:r>
          </w:p>
        </w:tc>
        <w:tc>
          <w:tcPr>
            <w:tcW w:w="1837" w:type="dxa"/>
          </w:tcPr>
          <w:p w14:paraId="56C0391B" w14:textId="77777777" w:rsidR="002C1619" w:rsidRPr="002C1619" w:rsidRDefault="002C1619" w:rsidP="002C1619">
            <w:pPr>
              <w:jc w:val="center"/>
              <w:rPr>
                <w:rFonts w:ascii="STHeiti" w:eastAsia="STHeiti" w:hAnsi="STHeiti"/>
                <w:sz w:val="28"/>
              </w:rPr>
            </w:pPr>
            <w:r w:rsidRPr="002C1619">
              <w:rPr>
                <w:rFonts w:ascii="STHeiti" w:eastAsia="STHeiti" w:hAnsi="STHeiti"/>
                <w:sz w:val="28"/>
              </w:rPr>
              <w:t>Saturday</w:t>
            </w:r>
          </w:p>
        </w:tc>
      </w:tr>
      <w:tr w:rsidR="002C1619" w14:paraId="1049A825" w14:textId="77777777" w:rsidTr="0037294F">
        <w:trPr>
          <w:trHeight w:val="1434"/>
          <w:jc w:val="center"/>
        </w:trPr>
        <w:tc>
          <w:tcPr>
            <w:tcW w:w="1838" w:type="dxa"/>
          </w:tcPr>
          <w:p w14:paraId="034B0152" w14:textId="77777777" w:rsidR="002C1619" w:rsidRDefault="00403BAC" w:rsidP="00093BC2">
            <w:pPr>
              <w:jc w:val="center"/>
            </w:pPr>
            <w:r>
              <w:t>Please send enough snack in for 12 children.</w:t>
            </w:r>
          </w:p>
          <w:p w14:paraId="6F7E61E8" w14:textId="77777777" w:rsidR="002C1619" w:rsidRDefault="00403BAC" w:rsidP="00093BC2">
            <w:pPr>
              <w:jc w:val="center"/>
            </w:pPr>
            <w:r>
              <w:t>Thank You!</w:t>
            </w:r>
          </w:p>
        </w:tc>
        <w:tc>
          <w:tcPr>
            <w:tcW w:w="1838" w:type="dxa"/>
          </w:tcPr>
          <w:p w14:paraId="3A0FDE36" w14:textId="3E03EA59" w:rsidR="00007781" w:rsidRDefault="006A271F" w:rsidP="006A271F">
            <w:r>
              <w:t>2</w:t>
            </w:r>
            <w:r w:rsidR="00007781">
              <w:t xml:space="preserve"> </w:t>
            </w:r>
          </w:p>
          <w:p w14:paraId="5E7EE72F" w14:textId="4A159C09" w:rsidR="002C1619" w:rsidRDefault="00007781" w:rsidP="00007781">
            <w:pPr>
              <w:jc w:val="center"/>
            </w:pPr>
            <w:r>
              <w:t>MADISON</w:t>
            </w:r>
          </w:p>
        </w:tc>
        <w:tc>
          <w:tcPr>
            <w:tcW w:w="1837" w:type="dxa"/>
          </w:tcPr>
          <w:p w14:paraId="12212B1B" w14:textId="3F3060F2" w:rsidR="00007781" w:rsidRDefault="006A271F" w:rsidP="006A271F">
            <w:r>
              <w:t>3</w:t>
            </w:r>
            <w:r w:rsidR="00007781">
              <w:t xml:space="preserve"> </w:t>
            </w:r>
          </w:p>
          <w:p w14:paraId="4577E831" w14:textId="03954FC0" w:rsidR="002C1619" w:rsidRDefault="00007781" w:rsidP="00007781">
            <w:pPr>
              <w:jc w:val="center"/>
            </w:pPr>
            <w:r>
              <w:t>CHRISTOPHER</w:t>
            </w:r>
          </w:p>
        </w:tc>
        <w:tc>
          <w:tcPr>
            <w:tcW w:w="1842" w:type="dxa"/>
          </w:tcPr>
          <w:p w14:paraId="134A5C7A" w14:textId="26CA6FD1" w:rsidR="00007781" w:rsidRDefault="006A271F" w:rsidP="006A271F">
            <w:r>
              <w:t>4</w:t>
            </w:r>
            <w:r w:rsidR="00007781">
              <w:t xml:space="preserve"> </w:t>
            </w:r>
          </w:p>
          <w:p w14:paraId="24136BC8" w14:textId="2E6928AE" w:rsidR="002C1619" w:rsidRDefault="00007781" w:rsidP="00007781">
            <w:pPr>
              <w:jc w:val="center"/>
            </w:pPr>
            <w:r>
              <w:t>NOLAN</w:t>
            </w:r>
          </w:p>
        </w:tc>
        <w:tc>
          <w:tcPr>
            <w:tcW w:w="1837" w:type="dxa"/>
          </w:tcPr>
          <w:p w14:paraId="72756181" w14:textId="77777777" w:rsidR="00007781" w:rsidRDefault="006A271F" w:rsidP="006A271F">
            <w:r>
              <w:t>5</w:t>
            </w:r>
            <w:r w:rsidR="00007781">
              <w:t xml:space="preserve"> </w:t>
            </w:r>
          </w:p>
          <w:p w14:paraId="181A922E" w14:textId="5754FCDC" w:rsidR="002C1619" w:rsidRDefault="00007781" w:rsidP="00007781">
            <w:pPr>
              <w:jc w:val="center"/>
            </w:pPr>
            <w:r>
              <w:t>RIVER</w:t>
            </w:r>
          </w:p>
        </w:tc>
        <w:tc>
          <w:tcPr>
            <w:tcW w:w="1837" w:type="dxa"/>
          </w:tcPr>
          <w:p w14:paraId="4E669CDE" w14:textId="038ED6A7" w:rsidR="00E77542" w:rsidRDefault="006A271F" w:rsidP="00E77542">
            <w:r>
              <w:t>6</w:t>
            </w:r>
          </w:p>
          <w:p w14:paraId="519CC64A" w14:textId="0250F684" w:rsidR="002C1619" w:rsidRDefault="00007781" w:rsidP="002C1619">
            <w:pPr>
              <w:jc w:val="center"/>
            </w:pPr>
            <w:r>
              <w:t>CAITLIN</w:t>
            </w:r>
          </w:p>
        </w:tc>
        <w:tc>
          <w:tcPr>
            <w:tcW w:w="1837" w:type="dxa"/>
          </w:tcPr>
          <w:p w14:paraId="066FF654" w14:textId="7BC606C1" w:rsidR="002C1619" w:rsidRDefault="006A271F">
            <w:r>
              <w:t>7</w:t>
            </w:r>
          </w:p>
        </w:tc>
      </w:tr>
      <w:tr w:rsidR="002C1619" w14:paraId="3FBA88C5" w14:textId="77777777" w:rsidTr="0037294F">
        <w:trPr>
          <w:trHeight w:val="1413"/>
          <w:jc w:val="center"/>
        </w:trPr>
        <w:tc>
          <w:tcPr>
            <w:tcW w:w="1838" w:type="dxa"/>
          </w:tcPr>
          <w:p w14:paraId="74C44CAF" w14:textId="0DA342D5" w:rsidR="002C1619" w:rsidRDefault="006A271F">
            <w:r>
              <w:t>8</w:t>
            </w:r>
          </w:p>
          <w:p w14:paraId="29BECD16" w14:textId="77777777" w:rsidR="002C1619" w:rsidRDefault="002C1619"/>
          <w:p w14:paraId="17CE940B" w14:textId="77777777" w:rsidR="002C1619" w:rsidRDefault="002C1619"/>
          <w:p w14:paraId="6B1235AC" w14:textId="77777777" w:rsidR="002C1619" w:rsidRDefault="002C1619"/>
          <w:p w14:paraId="34A1F2DC" w14:textId="77777777" w:rsidR="002C1619" w:rsidRDefault="002C1619"/>
        </w:tc>
        <w:tc>
          <w:tcPr>
            <w:tcW w:w="1838" w:type="dxa"/>
          </w:tcPr>
          <w:p w14:paraId="43EEA0A3" w14:textId="174F3DBF" w:rsidR="002C1619" w:rsidRDefault="006A271F">
            <w:r>
              <w:t>9</w:t>
            </w:r>
          </w:p>
          <w:p w14:paraId="34956854" w14:textId="070C6D83" w:rsidR="002C1619" w:rsidRDefault="00007781" w:rsidP="002C1619">
            <w:pPr>
              <w:jc w:val="center"/>
            </w:pPr>
            <w:r>
              <w:t>MEILANI</w:t>
            </w:r>
          </w:p>
        </w:tc>
        <w:tc>
          <w:tcPr>
            <w:tcW w:w="1837" w:type="dxa"/>
          </w:tcPr>
          <w:p w14:paraId="62D0338F" w14:textId="5C68069F" w:rsidR="002C1619" w:rsidRDefault="006A271F">
            <w:r>
              <w:t>10</w:t>
            </w:r>
          </w:p>
          <w:p w14:paraId="6856D501" w14:textId="74A08EE6" w:rsidR="002C1619" w:rsidRDefault="00007781" w:rsidP="002C1619">
            <w:pPr>
              <w:jc w:val="center"/>
            </w:pPr>
            <w:r>
              <w:t>CONOR</w:t>
            </w:r>
          </w:p>
        </w:tc>
        <w:tc>
          <w:tcPr>
            <w:tcW w:w="1842" w:type="dxa"/>
          </w:tcPr>
          <w:p w14:paraId="66368252" w14:textId="67B7B8BA" w:rsidR="002C1619" w:rsidRDefault="006A271F">
            <w:r>
              <w:t>11</w:t>
            </w:r>
          </w:p>
          <w:p w14:paraId="54326066" w14:textId="4A78E1F2" w:rsidR="002C1619" w:rsidRDefault="00007781" w:rsidP="002C1619">
            <w:pPr>
              <w:jc w:val="center"/>
            </w:pPr>
            <w:r>
              <w:t>HANNAH</w:t>
            </w:r>
          </w:p>
        </w:tc>
        <w:tc>
          <w:tcPr>
            <w:tcW w:w="1837" w:type="dxa"/>
          </w:tcPr>
          <w:p w14:paraId="2BA91660" w14:textId="344265F8" w:rsidR="002C1619" w:rsidRDefault="006A271F">
            <w:r>
              <w:t>12</w:t>
            </w:r>
          </w:p>
          <w:p w14:paraId="10CC3B3E" w14:textId="6189D323" w:rsidR="002C1619" w:rsidRDefault="00007781" w:rsidP="0037294F">
            <w:pPr>
              <w:jc w:val="center"/>
            </w:pPr>
            <w:r w:rsidRPr="00007781">
              <w:rPr>
                <w:bCs/>
                <w:color w:val="000000" w:themeColor="text1"/>
              </w:rPr>
              <w:t>CHARLIE</w:t>
            </w:r>
          </w:p>
        </w:tc>
        <w:tc>
          <w:tcPr>
            <w:tcW w:w="1837" w:type="dxa"/>
          </w:tcPr>
          <w:p w14:paraId="06096F40" w14:textId="58DD65AD" w:rsidR="002C1619" w:rsidRDefault="006A271F">
            <w:r>
              <w:t>13</w:t>
            </w:r>
          </w:p>
          <w:p w14:paraId="47F48A98" w14:textId="44E03B96" w:rsidR="002C1619" w:rsidRDefault="00007781" w:rsidP="000A3D4C">
            <w:pPr>
              <w:jc w:val="center"/>
            </w:pPr>
            <w:r>
              <w:t>JULIAN</w:t>
            </w:r>
          </w:p>
        </w:tc>
        <w:tc>
          <w:tcPr>
            <w:tcW w:w="1837" w:type="dxa"/>
          </w:tcPr>
          <w:p w14:paraId="0B75C2B0" w14:textId="343B97CC" w:rsidR="002C1619" w:rsidRDefault="006A271F">
            <w:r>
              <w:t>14</w:t>
            </w:r>
          </w:p>
        </w:tc>
      </w:tr>
      <w:tr w:rsidR="002C1619" w14:paraId="02EA02C5" w14:textId="77777777" w:rsidTr="0037294F">
        <w:trPr>
          <w:trHeight w:val="1434"/>
          <w:jc w:val="center"/>
        </w:trPr>
        <w:tc>
          <w:tcPr>
            <w:tcW w:w="1838" w:type="dxa"/>
          </w:tcPr>
          <w:p w14:paraId="721DB532" w14:textId="1690A4C7" w:rsidR="002C1619" w:rsidRDefault="002C1619">
            <w:r>
              <w:t>1</w:t>
            </w:r>
            <w:r w:rsidR="006A271F">
              <w:t>5</w:t>
            </w:r>
          </w:p>
          <w:p w14:paraId="78BD31E0" w14:textId="77777777" w:rsidR="002C1619" w:rsidRDefault="002C1619"/>
          <w:p w14:paraId="0D2F622D" w14:textId="77777777" w:rsidR="002C1619" w:rsidRDefault="002C1619"/>
          <w:p w14:paraId="6DD61F4D" w14:textId="77777777" w:rsidR="002C1619" w:rsidRDefault="002C1619"/>
          <w:p w14:paraId="4A7BCDB3" w14:textId="77777777" w:rsidR="002C1619" w:rsidRDefault="002C1619"/>
        </w:tc>
        <w:tc>
          <w:tcPr>
            <w:tcW w:w="1838" w:type="dxa"/>
          </w:tcPr>
          <w:p w14:paraId="0A8F2845" w14:textId="29FEBE33" w:rsidR="00F1515C" w:rsidRPr="000A3D4C" w:rsidRDefault="002C1619" w:rsidP="000A3D4C">
            <w:r>
              <w:t>1</w:t>
            </w:r>
            <w:r w:rsidR="006A271F">
              <w:t>6</w:t>
            </w:r>
          </w:p>
          <w:p w14:paraId="2E9D6AAE" w14:textId="16100CDF" w:rsidR="00E00213" w:rsidRDefault="00007781" w:rsidP="000A3D4C">
            <w:pPr>
              <w:jc w:val="center"/>
            </w:pPr>
            <w:r>
              <w:t>ARLO</w:t>
            </w:r>
          </w:p>
        </w:tc>
        <w:tc>
          <w:tcPr>
            <w:tcW w:w="1837" w:type="dxa"/>
          </w:tcPr>
          <w:p w14:paraId="68126F6C" w14:textId="48142CA2" w:rsidR="002C1619" w:rsidRPr="000A3D4C" w:rsidRDefault="00E77542">
            <w:pPr>
              <w:rPr>
                <w:bCs/>
                <w:color w:val="000000" w:themeColor="text1"/>
              </w:rPr>
            </w:pPr>
            <w:r w:rsidRPr="000A3D4C">
              <w:rPr>
                <w:bCs/>
                <w:color w:val="000000" w:themeColor="text1"/>
              </w:rPr>
              <w:t>1</w:t>
            </w:r>
            <w:r w:rsidR="006A271F">
              <w:rPr>
                <w:bCs/>
                <w:color w:val="000000" w:themeColor="text1"/>
              </w:rPr>
              <w:t>7</w:t>
            </w:r>
          </w:p>
          <w:p w14:paraId="264976C0" w14:textId="0AEE4C77" w:rsidR="002C1619" w:rsidRDefault="00007781" w:rsidP="002C1619">
            <w:pPr>
              <w:jc w:val="center"/>
            </w:pPr>
            <w:r>
              <w:t>PARKER</w:t>
            </w:r>
          </w:p>
        </w:tc>
        <w:tc>
          <w:tcPr>
            <w:tcW w:w="1842" w:type="dxa"/>
          </w:tcPr>
          <w:p w14:paraId="79801FDD" w14:textId="7F75DDD2" w:rsidR="000A3D4C" w:rsidRDefault="002C1619" w:rsidP="00007781">
            <w:r>
              <w:t>1</w:t>
            </w:r>
            <w:r w:rsidR="006A271F">
              <w:t>8</w:t>
            </w:r>
            <w:r w:rsidR="000A3D4C">
              <w:rPr>
                <w:b/>
                <w:color w:val="0070C0"/>
              </w:rPr>
              <w:t xml:space="preserve"> </w:t>
            </w:r>
          </w:p>
          <w:p w14:paraId="29993148" w14:textId="77777777" w:rsidR="00007781" w:rsidRDefault="00007781" w:rsidP="00007781">
            <w:pPr>
              <w:jc w:val="center"/>
              <w:rPr>
                <w:b/>
                <w:color w:val="0070C0"/>
              </w:rPr>
            </w:pPr>
            <w:r>
              <w:t>AINSLEY</w:t>
            </w:r>
          </w:p>
          <w:p w14:paraId="4353683B" w14:textId="77777777" w:rsidR="002C1619" w:rsidRDefault="002C1619"/>
          <w:p w14:paraId="71D27E84" w14:textId="77777777" w:rsidR="002C1619" w:rsidRDefault="002C1619" w:rsidP="002C1619">
            <w:pPr>
              <w:jc w:val="center"/>
            </w:pPr>
          </w:p>
        </w:tc>
        <w:tc>
          <w:tcPr>
            <w:tcW w:w="1837" w:type="dxa"/>
          </w:tcPr>
          <w:p w14:paraId="334C7B0D" w14:textId="4206FCAB" w:rsidR="002C1619" w:rsidRDefault="002C1619">
            <w:r>
              <w:t>1</w:t>
            </w:r>
            <w:r w:rsidR="006A271F">
              <w:t>9</w:t>
            </w:r>
          </w:p>
          <w:p w14:paraId="2118024A" w14:textId="77777777" w:rsidR="0063022E" w:rsidRDefault="0063022E"/>
          <w:p w14:paraId="1819672F" w14:textId="2F2D8B6B" w:rsidR="002C1619" w:rsidRPr="0063022E" w:rsidRDefault="0063022E" w:rsidP="00007781">
            <w:pPr>
              <w:jc w:val="center"/>
              <w:rPr>
                <w:b/>
                <w:bCs/>
              </w:rPr>
            </w:pPr>
            <w:r w:rsidRPr="0063022E">
              <w:rPr>
                <w:b/>
                <w:bCs/>
                <w:color w:val="C00000"/>
              </w:rPr>
              <w:t>H</w:t>
            </w:r>
            <w:r w:rsidRPr="0063022E">
              <w:rPr>
                <w:b/>
                <w:bCs/>
                <w:color w:val="538135" w:themeColor="accent6" w:themeShade="BF"/>
              </w:rPr>
              <w:t>O</w:t>
            </w:r>
            <w:r w:rsidRPr="0063022E">
              <w:rPr>
                <w:b/>
                <w:bCs/>
                <w:color w:val="C00000"/>
              </w:rPr>
              <w:t>L</w:t>
            </w:r>
            <w:r w:rsidRPr="0063022E">
              <w:rPr>
                <w:b/>
                <w:bCs/>
                <w:color w:val="538135" w:themeColor="accent6" w:themeShade="BF"/>
              </w:rPr>
              <w:t>I</w:t>
            </w:r>
            <w:r w:rsidRPr="0063022E">
              <w:rPr>
                <w:b/>
                <w:bCs/>
                <w:color w:val="C00000"/>
              </w:rPr>
              <w:t>D</w:t>
            </w:r>
            <w:r w:rsidRPr="0063022E">
              <w:rPr>
                <w:b/>
                <w:bCs/>
                <w:color w:val="538135" w:themeColor="accent6" w:themeShade="BF"/>
              </w:rPr>
              <w:t>A</w:t>
            </w:r>
            <w:r w:rsidRPr="0063022E">
              <w:rPr>
                <w:b/>
                <w:bCs/>
                <w:color w:val="C00000"/>
              </w:rPr>
              <w:t>Y</w:t>
            </w:r>
            <w:r w:rsidRPr="0063022E">
              <w:rPr>
                <w:b/>
                <w:bCs/>
              </w:rPr>
              <w:t xml:space="preserve"> </w:t>
            </w:r>
            <w:r w:rsidRPr="0063022E">
              <w:rPr>
                <w:b/>
                <w:bCs/>
                <w:color w:val="538135" w:themeColor="accent6" w:themeShade="BF"/>
              </w:rPr>
              <w:t>P</w:t>
            </w:r>
            <w:r w:rsidRPr="0063022E">
              <w:rPr>
                <w:b/>
                <w:bCs/>
                <w:color w:val="C00000"/>
              </w:rPr>
              <w:t>A</w:t>
            </w:r>
            <w:r w:rsidRPr="0063022E">
              <w:rPr>
                <w:b/>
                <w:bCs/>
                <w:color w:val="538135" w:themeColor="accent6" w:themeShade="BF"/>
              </w:rPr>
              <w:t>R</w:t>
            </w:r>
            <w:r w:rsidRPr="0063022E">
              <w:rPr>
                <w:b/>
                <w:bCs/>
                <w:color w:val="C00000"/>
              </w:rPr>
              <w:t>T</w:t>
            </w:r>
            <w:r w:rsidRPr="0063022E">
              <w:rPr>
                <w:b/>
                <w:bCs/>
                <w:color w:val="538135" w:themeColor="accent6" w:themeShade="BF"/>
              </w:rPr>
              <w:t>Y</w:t>
            </w:r>
          </w:p>
        </w:tc>
        <w:tc>
          <w:tcPr>
            <w:tcW w:w="1837" w:type="dxa"/>
          </w:tcPr>
          <w:p w14:paraId="2198382A" w14:textId="311CA661" w:rsidR="002C1619" w:rsidRDefault="006A271F">
            <w:r>
              <w:t>20</w:t>
            </w:r>
          </w:p>
          <w:p w14:paraId="33279462" w14:textId="77777777" w:rsidR="0063022E" w:rsidRDefault="0063022E"/>
          <w:p w14:paraId="67AF5EAD" w14:textId="7DD8B5B2" w:rsidR="002C1619" w:rsidRDefault="0063022E" w:rsidP="002C1619">
            <w:pPr>
              <w:jc w:val="center"/>
            </w:pPr>
            <w:r w:rsidRPr="0063022E">
              <w:rPr>
                <w:b/>
                <w:bCs/>
                <w:color w:val="C00000"/>
              </w:rPr>
              <w:t>H</w:t>
            </w:r>
            <w:r w:rsidRPr="0063022E">
              <w:rPr>
                <w:b/>
                <w:bCs/>
                <w:color w:val="538135" w:themeColor="accent6" w:themeShade="BF"/>
              </w:rPr>
              <w:t>O</w:t>
            </w:r>
            <w:r w:rsidRPr="0063022E">
              <w:rPr>
                <w:b/>
                <w:bCs/>
                <w:color w:val="C00000"/>
              </w:rPr>
              <w:t>L</w:t>
            </w:r>
            <w:r w:rsidRPr="0063022E">
              <w:rPr>
                <w:b/>
                <w:bCs/>
                <w:color w:val="538135" w:themeColor="accent6" w:themeShade="BF"/>
              </w:rPr>
              <w:t>I</w:t>
            </w:r>
            <w:r w:rsidRPr="0063022E">
              <w:rPr>
                <w:b/>
                <w:bCs/>
                <w:color w:val="C00000"/>
              </w:rPr>
              <w:t>D</w:t>
            </w:r>
            <w:r w:rsidRPr="0063022E">
              <w:rPr>
                <w:b/>
                <w:bCs/>
                <w:color w:val="538135" w:themeColor="accent6" w:themeShade="BF"/>
              </w:rPr>
              <w:t>A</w:t>
            </w:r>
            <w:r w:rsidRPr="0063022E">
              <w:rPr>
                <w:b/>
                <w:bCs/>
                <w:color w:val="C00000"/>
              </w:rPr>
              <w:t>Y</w:t>
            </w:r>
            <w:r w:rsidRPr="0063022E">
              <w:rPr>
                <w:b/>
                <w:bCs/>
              </w:rPr>
              <w:t xml:space="preserve"> </w:t>
            </w:r>
            <w:r w:rsidRPr="0063022E">
              <w:rPr>
                <w:b/>
                <w:bCs/>
                <w:color w:val="538135" w:themeColor="accent6" w:themeShade="BF"/>
              </w:rPr>
              <w:t>P</w:t>
            </w:r>
            <w:r w:rsidRPr="0063022E">
              <w:rPr>
                <w:b/>
                <w:bCs/>
                <w:color w:val="C00000"/>
              </w:rPr>
              <w:t>A</w:t>
            </w:r>
            <w:r w:rsidRPr="0063022E">
              <w:rPr>
                <w:b/>
                <w:bCs/>
                <w:color w:val="538135" w:themeColor="accent6" w:themeShade="BF"/>
              </w:rPr>
              <w:t>R</w:t>
            </w:r>
            <w:r w:rsidRPr="0063022E">
              <w:rPr>
                <w:b/>
                <w:bCs/>
                <w:color w:val="C00000"/>
              </w:rPr>
              <w:t>T</w:t>
            </w:r>
            <w:r w:rsidRPr="0063022E">
              <w:rPr>
                <w:b/>
                <w:bCs/>
                <w:color w:val="538135" w:themeColor="accent6" w:themeShade="BF"/>
              </w:rPr>
              <w:t>Y</w:t>
            </w:r>
          </w:p>
        </w:tc>
        <w:tc>
          <w:tcPr>
            <w:tcW w:w="1837" w:type="dxa"/>
          </w:tcPr>
          <w:p w14:paraId="4DCFEE42" w14:textId="2A776158" w:rsidR="002C1619" w:rsidRDefault="006A271F">
            <w:r>
              <w:t>21</w:t>
            </w:r>
          </w:p>
          <w:p w14:paraId="3CF44AE5" w14:textId="77777777" w:rsidR="002C1619" w:rsidRDefault="002C1619">
            <w:r w:rsidRPr="004001DE">
              <w:rPr>
                <w:rFonts w:ascii="Times New Roman" w:eastAsia="Times New Roman" w:hAnsi="Times New Roman" w:cs="Times New Roman"/>
              </w:rPr>
              <w:fldChar w:fldCharType="begin"/>
            </w:r>
            <w:r w:rsidRPr="004001DE">
              <w:rPr>
                <w:rFonts w:ascii="Times New Roman" w:eastAsia="Times New Roman" w:hAnsi="Times New Roman" w:cs="Times New Roman"/>
              </w:rPr>
              <w:instrText xml:space="preserve"> INCLUDEPICTURE "https://i2.wp.com/heyletsmakestuff.com/wp-content/uploads/2017/07/Watercolor-Apple-Clip-Art-WIDE-750-x-500.jpg?resize=750%2C500&amp;ssl=1" \* MERGEFORMATINET </w:instrText>
            </w:r>
            <w:r w:rsidRPr="004001DE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</w:tr>
      <w:tr w:rsidR="002C1619" w14:paraId="0B8330A7" w14:textId="77777777" w:rsidTr="0037294F">
        <w:trPr>
          <w:trHeight w:val="1434"/>
          <w:jc w:val="center"/>
        </w:trPr>
        <w:tc>
          <w:tcPr>
            <w:tcW w:w="1838" w:type="dxa"/>
          </w:tcPr>
          <w:p w14:paraId="6678EF4B" w14:textId="19219262" w:rsidR="002C1619" w:rsidRDefault="006A271F">
            <w:r>
              <w:t>22</w:t>
            </w:r>
          </w:p>
          <w:p w14:paraId="48810523" w14:textId="77777777" w:rsidR="002C1619" w:rsidRDefault="002C1619"/>
          <w:p w14:paraId="18AEE7FC" w14:textId="77777777" w:rsidR="002C1619" w:rsidRDefault="002C1619"/>
          <w:p w14:paraId="090660FA" w14:textId="77777777" w:rsidR="002C1619" w:rsidRDefault="002C1619"/>
          <w:p w14:paraId="54C313A9" w14:textId="77777777" w:rsidR="002C1619" w:rsidRDefault="002C1619"/>
        </w:tc>
        <w:tc>
          <w:tcPr>
            <w:tcW w:w="1838" w:type="dxa"/>
          </w:tcPr>
          <w:p w14:paraId="3EF8DDB4" w14:textId="16892156" w:rsidR="006A271F" w:rsidRPr="00007781" w:rsidRDefault="006A271F" w:rsidP="006A271F">
            <w:pPr>
              <w:rPr>
                <w:b/>
                <w:bCs/>
              </w:rPr>
            </w:pPr>
            <w:r w:rsidRPr="00007781">
              <w:rPr>
                <w:b/>
                <w:bCs/>
              </w:rPr>
              <w:t>23</w:t>
            </w:r>
          </w:p>
          <w:p w14:paraId="5AD6271D" w14:textId="737D2B4D" w:rsidR="00126AA8" w:rsidRPr="00007781" w:rsidRDefault="00126AA8" w:rsidP="00126AA8">
            <w:pPr>
              <w:rPr>
                <w:b/>
                <w:bCs/>
                <w:color w:val="0070C0"/>
              </w:rPr>
            </w:pPr>
          </w:p>
          <w:p w14:paraId="64A772E0" w14:textId="0FC3DB66" w:rsidR="00126AA8" w:rsidRPr="00007781" w:rsidRDefault="00007781" w:rsidP="000A3D4C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EXTENDED DAY ONLY</w:t>
            </w:r>
          </w:p>
        </w:tc>
        <w:tc>
          <w:tcPr>
            <w:tcW w:w="1837" w:type="dxa"/>
          </w:tcPr>
          <w:p w14:paraId="06EEF86F" w14:textId="6B064C7E" w:rsidR="002C1619" w:rsidRPr="00007781" w:rsidRDefault="006A271F">
            <w:pPr>
              <w:rPr>
                <w:b/>
                <w:bCs/>
              </w:rPr>
            </w:pPr>
            <w:r w:rsidRPr="00007781">
              <w:rPr>
                <w:b/>
                <w:bCs/>
              </w:rPr>
              <w:t>24</w:t>
            </w:r>
          </w:p>
          <w:p w14:paraId="534B5F13" w14:textId="27EF6523" w:rsidR="00007781" w:rsidRDefault="00007781" w:rsidP="002C1619">
            <w:pPr>
              <w:jc w:val="center"/>
              <w:rPr>
                <w:b/>
                <w:bCs/>
              </w:rPr>
            </w:pPr>
          </w:p>
          <w:p w14:paraId="2607C702" w14:textId="136A62A8" w:rsidR="000B5417" w:rsidRPr="00007781" w:rsidRDefault="000B5417" w:rsidP="002C1619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ELCM CLOSED</w:t>
            </w:r>
          </w:p>
          <w:p w14:paraId="18BD73DF" w14:textId="6C36CEEC" w:rsidR="002C1619" w:rsidRPr="00007781" w:rsidRDefault="002C1619" w:rsidP="002C1619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</w:tcPr>
          <w:p w14:paraId="3712F8AC" w14:textId="0F919BBB" w:rsidR="002C1619" w:rsidRPr="00007781" w:rsidRDefault="002C1619">
            <w:pPr>
              <w:rPr>
                <w:b/>
                <w:bCs/>
              </w:rPr>
            </w:pPr>
            <w:r w:rsidRPr="00007781">
              <w:rPr>
                <w:b/>
                <w:bCs/>
              </w:rPr>
              <w:t>2</w:t>
            </w:r>
            <w:r w:rsidR="006A271F" w:rsidRPr="00007781">
              <w:rPr>
                <w:b/>
                <w:bCs/>
              </w:rPr>
              <w:t>5</w:t>
            </w:r>
          </w:p>
          <w:p w14:paraId="525CC4D7" w14:textId="6AECE4EB" w:rsidR="00007781" w:rsidRPr="00007781" w:rsidRDefault="00007781" w:rsidP="00007781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MERRY</w:t>
            </w:r>
          </w:p>
          <w:p w14:paraId="17F2F989" w14:textId="4C5B664A" w:rsidR="00007781" w:rsidRPr="00007781" w:rsidRDefault="00007781" w:rsidP="00007781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CHRISTMAS</w:t>
            </w:r>
          </w:p>
          <w:p w14:paraId="76C4E906" w14:textId="5F5BB244" w:rsidR="002C1619" w:rsidRPr="00007781" w:rsidRDefault="00007781" w:rsidP="00007781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ELCM CLOSED</w:t>
            </w:r>
          </w:p>
        </w:tc>
        <w:tc>
          <w:tcPr>
            <w:tcW w:w="1837" w:type="dxa"/>
          </w:tcPr>
          <w:p w14:paraId="7B2C9305" w14:textId="3DFD0D96" w:rsidR="002C1619" w:rsidRDefault="002C1619">
            <w:pPr>
              <w:rPr>
                <w:b/>
                <w:bCs/>
              </w:rPr>
            </w:pPr>
            <w:r w:rsidRPr="00007781">
              <w:rPr>
                <w:b/>
                <w:bCs/>
              </w:rPr>
              <w:t>2</w:t>
            </w:r>
            <w:r w:rsidR="006A271F" w:rsidRPr="00007781">
              <w:rPr>
                <w:b/>
                <w:bCs/>
              </w:rPr>
              <w:t>6</w:t>
            </w:r>
          </w:p>
          <w:p w14:paraId="2FFF0DA2" w14:textId="77777777" w:rsidR="00007781" w:rsidRPr="00007781" w:rsidRDefault="00007781">
            <w:pPr>
              <w:rPr>
                <w:b/>
                <w:bCs/>
              </w:rPr>
            </w:pPr>
          </w:p>
          <w:p w14:paraId="78113327" w14:textId="20BBB5D9" w:rsidR="002C1619" w:rsidRPr="00007781" w:rsidRDefault="00007781" w:rsidP="0037294F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EXTENDED DAY ONLY</w:t>
            </w:r>
          </w:p>
        </w:tc>
        <w:tc>
          <w:tcPr>
            <w:tcW w:w="1837" w:type="dxa"/>
          </w:tcPr>
          <w:p w14:paraId="46E4679D" w14:textId="66BAC708" w:rsidR="0037294F" w:rsidRDefault="002C1619" w:rsidP="0037294F">
            <w:pPr>
              <w:rPr>
                <w:b/>
                <w:bCs/>
                <w:color w:val="0070C0"/>
              </w:rPr>
            </w:pPr>
            <w:r w:rsidRPr="00007781">
              <w:rPr>
                <w:b/>
                <w:bCs/>
              </w:rPr>
              <w:t>2</w:t>
            </w:r>
            <w:r w:rsidR="006A271F" w:rsidRPr="00007781">
              <w:rPr>
                <w:b/>
                <w:bCs/>
              </w:rPr>
              <w:t>7</w:t>
            </w:r>
            <w:r w:rsidRPr="00007781">
              <w:rPr>
                <w:b/>
                <w:bCs/>
                <w:color w:val="0070C0"/>
              </w:rPr>
              <w:t xml:space="preserve"> </w:t>
            </w:r>
          </w:p>
          <w:p w14:paraId="26726D2D" w14:textId="77777777" w:rsidR="00007781" w:rsidRPr="00007781" w:rsidRDefault="00007781" w:rsidP="0037294F">
            <w:pPr>
              <w:rPr>
                <w:b/>
                <w:bCs/>
              </w:rPr>
            </w:pPr>
          </w:p>
          <w:p w14:paraId="4367C308" w14:textId="0495D4D7" w:rsidR="002C1619" w:rsidRPr="00007781" w:rsidRDefault="00007781" w:rsidP="002C1619">
            <w:pPr>
              <w:jc w:val="center"/>
              <w:rPr>
                <w:b/>
                <w:bCs/>
              </w:rPr>
            </w:pPr>
            <w:r w:rsidRPr="00007781">
              <w:rPr>
                <w:b/>
                <w:bCs/>
              </w:rPr>
              <w:t>EXTENDED DAY ONLY</w:t>
            </w:r>
          </w:p>
        </w:tc>
        <w:tc>
          <w:tcPr>
            <w:tcW w:w="1837" w:type="dxa"/>
          </w:tcPr>
          <w:p w14:paraId="7EB1F14E" w14:textId="29E4770B" w:rsidR="002C1619" w:rsidRDefault="002C1619">
            <w:r>
              <w:t>2</w:t>
            </w:r>
            <w:r w:rsidR="006A271F">
              <w:t>8</w:t>
            </w:r>
          </w:p>
        </w:tc>
      </w:tr>
      <w:tr w:rsidR="002C1619" w14:paraId="40C619F4" w14:textId="77777777" w:rsidTr="0037294F">
        <w:trPr>
          <w:trHeight w:val="1434"/>
          <w:jc w:val="center"/>
        </w:trPr>
        <w:tc>
          <w:tcPr>
            <w:tcW w:w="1838" w:type="dxa"/>
          </w:tcPr>
          <w:p w14:paraId="42EE3F20" w14:textId="61580E9C" w:rsidR="002C1619" w:rsidRDefault="002C1619">
            <w:r>
              <w:t>2</w:t>
            </w:r>
            <w:r w:rsidR="006A271F">
              <w:t>9</w:t>
            </w:r>
          </w:p>
          <w:p w14:paraId="48F87AE7" w14:textId="77777777" w:rsidR="002C1619" w:rsidRDefault="002C1619"/>
          <w:p w14:paraId="7F8FC64F" w14:textId="77777777" w:rsidR="002C1619" w:rsidRDefault="002C1619"/>
          <w:p w14:paraId="49B7AF19" w14:textId="77777777" w:rsidR="002C1619" w:rsidRDefault="002C1619"/>
          <w:p w14:paraId="26C5293A" w14:textId="77777777" w:rsidR="002C1619" w:rsidRDefault="002C1619"/>
        </w:tc>
        <w:tc>
          <w:tcPr>
            <w:tcW w:w="1838" w:type="dxa"/>
          </w:tcPr>
          <w:p w14:paraId="74CB530F" w14:textId="0ED32713" w:rsidR="002C1619" w:rsidRDefault="006A271F">
            <w:r>
              <w:t>30</w:t>
            </w:r>
          </w:p>
          <w:p w14:paraId="558EC191" w14:textId="77777777" w:rsidR="00007781" w:rsidRDefault="00007781"/>
          <w:p w14:paraId="373E611C" w14:textId="07E87F88" w:rsidR="002C1619" w:rsidRDefault="00007781" w:rsidP="002C1619">
            <w:pPr>
              <w:jc w:val="center"/>
            </w:pPr>
            <w:r w:rsidRPr="00007781">
              <w:rPr>
                <w:b/>
                <w:bCs/>
              </w:rPr>
              <w:t>EXTENDED DAY ONLY</w:t>
            </w:r>
          </w:p>
        </w:tc>
        <w:tc>
          <w:tcPr>
            <w:tcW w:w="1837" w:type="dxa"/>
          </w:tcPr>
          <w:p w14:paraId="2C0C662A" w14:textId="598CF8C8" w:rsidR="00007781" w:rsidRDefault="006A271F" w:rsidP="000A3D4C">
            <w:r>
              <w:t>31</w:t>
            </w:r>
            <w:r w:rsidR="00E77542">
              <w:t xml:space="preserve"> </w:t>
            </w:r>
          </w:p>
          <w:p w14:paraId="3FEB9872" w14:textId="77777777" w:rsidR="00007781" w:rsidRDefault="00007781" w:rsidP="000A3D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HAPPY NEW YEAR! </w:t>
            </w:r>
          </w:p>
          <w:p w14:paraId="40DDB4F5" w14:textId="1030EC72" w:rsidR="0037294F" w:rsidRDefault="00007781" w:rsidP="000A3D4C">
            <w:pPr>
              <w:jc w:val="center"/>
            </w:pPr>
            <w:r w:rsidRPr="00007781">
              <w:rPr>
                <w:b/>
                <w:bCs/>
              </w:rPr>
              <w:t>ELCM CLOSED</w:t>
            </w:r>
          </w:p>
        </w:tc>
        <w:tc>
          <w:tcPr>
            <w:tcW w:w="1842" w:type="dxa"/>
          </w:tcPr>
          <w:p w14:paraId="1473EFC0" w14:textId="43AA1DE7" w:rsidR="0037294F" w:rsidRPr="006A271F" w:rsidRDefault="006A271F" w:rsidP="0037294F">
            <w:r w:rsidRPr="006A271F">
              <w:t>1</w:t>
            </w:r>
          </w:p>
          <w:p w14:paraId="0813E8E5" w14:textId="77777777" w:rsidR="00531FF3" w:rsidRDefault="00531FF3" w:rsidP="0037294F">
            <w:pPr>
              <w:jc w:val="center"/>
            </w:pPr>
          </w:p>
          <w:p w14:paraId="1B1721E8" w14:textId="4624AD29" w:rsidR="002C1619" w:rsidRPr="006A271F" w:rsidRDefault="00531FF3" w:rsidP="0037294F">
            <w:pPr>
              <w:jc w:val="center"/>
            </w:pPr>
            <w:r w:rsidRPr="00007781">
              <w:rPr>
                <w:b/>
                <w:bCs/>
              </w:rPr>
              <w:t>ELCM CLOSED</w:t>
            </w:r>
          </w:p>
        </w:tc>
        <w:tc>
          <w:tcPr>
            <w:tcW w:w="1837" w:type="dxa"/>
          </w:tcPr>
          <w:p w14:paraId="617C7607" w14:textId="704A0CF8" w:rsidR="002C1619" w:rsidRPr="006A271F" w:rsidRDefault="00E77542">
            <w:r w:rsidRPr="006A271F">
              <w:t>2</w:t>
            </w:r>
          </w:p>
          <w:p w14:paraId="7C2A7B55" w14:textId="01EAA8B5" w:rsidR="00403BAC" w:rsidRPr="006A271F" w:rsidRDefault="00007781" w:rsidP="0037294F">
            <w:pPr>
              <w:jc w:val="center"/>
            </w:pPr>
            <w:r>
              <w:t>ISL</w:t>
            </w:r>
            <w:bookmarkStart w:id="0" w:name="_GoBack"/>
            <w:bookmarkEnd w:id="0"/>
            <w:r>
              <w:t>A</w:t>
            </w:r>
          </w:p>
        </w:tc>
        <w:tc>
          <w:tcPr>
            <w:tcW w:w="1837" w:type="dxa"/>
          </w:tcPr>
          <w:p w14:paraId="04CA66FD" w14:textId="11CEE975" w:rsidR="0037294F" w:rsidRPr="006A271F" w:rsidRDefault="006A271F" w:rsidP="00E77542">
            <w:r w:rsidRPr="006A271F">
              <w:t>3</w:t>
            </w:r>
            <w:r w:rsidR="00E77542" w:rsidRPr="006A271F">
              <w:t xml:space="preserve"> </w:t>
            </w:r>
          </w:p>
          <w:p w14:paraId="63DDBC2B" w14:textId="335F6221" w:rsidR="00403BAC" w:rsidRPr="006A271F" w:rsidRDefault="00007781" w:rsidP="000A3D4C">
            <w:pPr>
              <w:jc w:val="center"/>
            </w:pPr>
            <w:r>
              <w:t>LOGAN</w:t>
            </w:r>
          </w:p>
          <w:p w14:paraId="4C88A9AB" w14:textId="1B161DB4" w:rsidR="000A3D4C" w:rsidRPr="006A271F" w:rsidRDefault="000A3D4C" w:rsidP="000A3D4C">
            <w:pPr>
              <w:jc w:val="center"/>
            </w:pPr>
          </w:p>
        </w:tc>
        <w:tc>
          <w:tcPr>
            <w:tcW w:w="1837" w:type="dxa"/>
          </w:tcPr>
          <w:p w14:paraId="31E1DC1D" w14:textId="061F1239" w:rsidR="002C1619" w:rsidRDefault="006A271F">
            <w:r>
              <w:t>4</w:t>
            </w:r>
          </w:p>
        </w:tc>
      </w:tr>
    </w:tbl>
    <w:p w14:paraId="0ADE822E" w14:textId="77777777" w:rsidR="0037294F" w:rsidRPr="0037294F" w:rsidRDefault="0037294F" w:rsidP="0037294F">
      <w:pPr>
        <w:tabs>
          <w:tab w:val="left" w:pos="9141"/>
        </w:tabs>
      </w:pPr>
    </w:p>
    <w:sectPr w:rsidR="0037294F" w:rsidRPr="0037294F" w:rsidSect="002C1619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614AA" w14:textId="77777777" w:rsidR="00946AFB" w:rsidRDefault="00946AFB" w:rsidP="002C1619">
      <w:r>
        <w:separator/>
      </w:r>
    </w:p>
  </w:endnote>
  <w:endnote w:type="continuationSeparator" w:id="0">
    <w:p w14:paraId="544F6254" w14:textId="77777777" w:rsidR="00946AFB" w:rsidRDefault="00946AFB" w:rsidP="002C1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A5B7" w14:textId="2AF7E95E" w:rsidR="002C1619" w:rsidRPr="00137AC6" w:rsidRDefault="0063022E" w:rsidP="000A3D4C">
    <w:pPr>
      <w:jc w:val="center"/>
      <w:rPr>
        <w:rFonts w:ascii="Times New Roman" w:eastAsia="Times New Roman" w:hAnsi="Times New Roman" w:cs="Times New Roman"/>
      </w:rPr>
    </w:pPr>
    <w:r w:rsidRPr="00A31BC2">
      <w:rPr>
        <w:rFonts w:ascii="Times New Roman" w:eastAsia="Times New Roman" w:hAnsi="Times New Roman" w:cs="Times New Roman"/>
      </w:rPr>
      <w:fldChar w:fldCharType="begin"/>
    </w:r>
    <w:r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Pr="00A31BC2">
      <w:rPr>
        <w:rFonts w:ascii="Times New Roman" w:eastAsia="Times New Roman" w:hAnsi="Times New Roman" w:cs="Times New Roman"/>
      </w:rPr>
      <w:fldChar w:fldCharType="separate"/>
    </w:r>
    <w:r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10B2B897" wp14:editId="6342DCCB">
          <wp:extent cx="487846" cy="652147"/>
          <wp:effectExtent l="0" t="0" r="0" b="0"/>
          <wp:docPr id="13" name="Picture 13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77500" b="98200" l="19923" r="40103">
                                <a14:foregroundMark x1="24679" y1="80500" x2="33290" y2="78800"/>
                                <a14:foregroundMark x1="33290" y1="78800" x2="25064" y2="78300"/>
                                <a14:foregroundMark x1="25064" y1="78300" x2="24679" y2="78800"/>
                                <a14:foregroundMark x1="20437" y1="85300" x2="22622" y2="85300"/>
                                <a14:foregroundMark x1="22622" y1="95900" x2="25450" y2="93500"/>
                                <a14:foregroundMark x1="25964" y1="96700" x2="34190" y2="96600"/>
                                <a14:foregroundMark x1="34190" y1="96600" x2="34961" y2="96400"/>
                                <a14:foregroundMark x1="37147" y1="83500" x2="36247" y2="89700"/>
                                <a14:foregroundMark x1="34576" y1="96200" x2="27892" y2="98100"/>
                                <a14:foregroundMark x1="38046" y1="85300" x2="38303" y2="88700"/>
                                <a14:foregroundMark x1="30077" y1="82300" x2="39460" y2="84500"/>
                                <a14:foregroundMark x1="39460" y1="84500" x2="40231" y2="86300"/>
                                <a14:foregroundMark x1="33805" y1="83000" x2="28278" y2="78100"/>
                                <a14:foregroundMark x1="28278" y1="78100" x2="24165" y2="79100"/>
                                <a14:foregroundMark x1="25321" y1="76900" x2="33805" y2="77500"/>
                                <a14:foregroundMark x1="33805" y1="77500" x2="36118" y2="80600"/>
                                <a14:foregroundMark x1="33805" y1="83200" x2="28920" y2="78200"/>
                                <a14:foregroundMark x1="28920" y1="78200" x2="26221" y2="78200"/>
                                <a14:foregroundMark x1="22237" y1="96900" x2="30591" y2="95700"/>
                                <a14:foregroundMark x1="30591" y1="95700" x2="30720" y2="95500"/>
                                <a14:foregroundMark x1="21337" y1="98200" x2="29434" y2="97100"/>
                                <a14:foregroundMark x1="29434" y1="97100" x2="30077" y2="96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02" t="76704" r="59778"/>
                  <a:stretch/>
                </pic:blipFill>
                <pic:spPr bwMode="auto">
                  <a:xfrm>
                    <a:off x="0" y="0"/>
                    <a:ext cx="508144" cy="6792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31BC2">
      <w:rPr>
        <w:rFonts w:ascii="Times New Roman" w:eastAsia="Times New Roman" w:hAnsi="Times New Roman" w:cs="Times New Roman"/>
      </w:rPr>
      <w:fldChar w:fldCharType="end"/>
    </w:r>
    <w:r w:rsidR="00137AC6"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 xml:space="preserve">   </w:t>
    </w:r>
    <w:r w:rsidR="00137AC6">
      <w:rPr>
        <w:rFonts w:ascii="Times New Roman" w:eastAsia="Times New Roman" w:hAnsi="Times New Roman" w:cs="Times New Roman"/>
      </w:rPr>
      <w:t xml:space="preserve"> </w:t>
    </w:r>
    <w:r w:rsidRPr="00A31BC2">
      <w:rPr>
        <w:rFonts w:ascii="Times New Roman" w:eastAsia="Times New Roman" w:hAnsi="Times New Roman" w:cs="Times New Roman"/>
      </w:rPr>
      <w:fldChar w:fldCharType="begin"/>
    </w:r>
    <w:r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Pr="00A31BC2">
      <w:rPr>
        <w:rFonts w:ascii="Times New Roman" w:eastAsia="Times New Roman" w:hAnsi="Times New Roman" w:cs="Times New Roman"/>
      </w:rPr>
      <w:fldChar w:fldCharType="separate"/>
    </w:r>
    <w:r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161B8269" wp14:editId="530BBE5D">
          <wp:extent cx="562066" cy="701276"/>
          <wp:effectExtent l="0" t="0" r="0" b="0"/>
          <wp:docPr id="15" name="Picture 15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22" r="18900" b="77619"/>
                  <a:stretch/>
                </pic:blipFill>
                <pic:spPr bwMode="auto">
                  <a:xfrm>
                    <a:off x="0" y="0"/>
                    <a:ext cx="585901" cy="7310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31BC2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   </w:t>
    </w:r>
    <w:r w:rsidRPr="00A31BC2">
      <w:rPr>
        <w:noProof/>
      </w:rPr>
      <w:drawing>
        <wp:inline distT="0" distB="0" distL="0" distR="0" wp14:anchorId="2F5FE504" wp14:editId="114DD3CB">
          <wp:extent cx="716719" cy="1240608"/>
          <wp:effectExtent l="4762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71429" b="51247"/>
                  <a:stretch/>
                </pic:blipFill>
                <pic:spPr bwMode="auto">
                  <a:xfrm rot="5400000">
                    <a:off x="0" y="0"/>
                    <a:ext cx="723844" cy="12529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</w:rPr>
      <w:t xml:space="preserve">   </w:t>
    </w:r>
    <w:r w:rsidRPr="00A31BC2">
      <w:rPr>
        <w:noProof/>
      </w:rPr>
      <w:drawing>
        <wp:inline distT="0" distB="0" distL="0" distR="0" wp14:anchorId="439812F9" wp14:editId="610B081E">
          <wp:extent cx="1227909" cy="445584"/>
          <wp:effectExtent l="25400" t="88900" r="29845" b="8826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r="65468" b="87648"/>
                  <a:stretch/>
                </pic:blipFill>
                <pic:spPr bwMode="auto">
                  <a:xfrm rot="10357904">
                    <a:off x="0" y="0"/>
                    <a:ext cx="1245015" cy="451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</w:rPr>
      <w:t xml:space="preserve"> </w:t>
    </w:r>
    <w:r w:rsidR="00093BC2" w:rsidRPr="00A31BC2">
      <w:rPr>
        <w:rFonts w:ascii="Times New Roman" w:eastAsia="Times New Roman" w:hAnsi="Times New Roman" w:cs="Times New Roman"/>
      </w:rPr>
      <w:fldChar w:fldCharType="begin"/>
    </w:r>
    <w:r w:rsidR="00093BC2"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="00093BC2" w:rsidRPr="00A31BC2">
      <w:rPr>
        <w:rFonts w:ascii="Times New Roman" w:eastAsia="Times New Roman" w:hAnsi="Times New Roman" w:cs="Times New Roman"/>
      </w:rPr>
      <w:fldChar w:fldCharType="separate"/>
    </w:r>
    <w:r w:rsidR="00093BC2"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1E4A75A3" wp14:editId="2EBF7DDC">
          <wp:extent cx="1383617" cy="743017"/>
          <wp:effectExtent l="0" t="0" r="1270" b="0"/>
          <wp:docPr id="4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76900" b="99800" l="39075" r="91260">
                                <a14:foregroundMark x1="58740" y1="80600" x2="51285" y2="77400"/>
                                <a14:foregroundMark x1="51285" y1="77400" x2="43702" y2="81800"/>
                                <a14:foregroundMark x1="43702" y1="81800" x2="39203" y2="94300"/>
                                <a14:foregroundMark x1="39203" y1="94300" x2="45116" y2="99500"/>
                                <a14:foregroundMark x1="45116" y1="99500" x2="53728" y2="98900"/>
                                <a14:foregroundMark x1="53728" y1="98900" x2="60925" y2="95900"/>
                                <a14:foregroundMark x1="60925" y1="95900" x2="61183" y2="88200"/>
                                <a14:foregroundMark x1="61183" y1="88200" x2="58098" y2="78600"/>
                                <a14:foregroundMark x1="49229" y1="86300" x2="51671" y2="87600"/>
                                <a14:foregroundMark x1="51157" y1="82700" x2="50000" y2="89200"/>
                                <a14:foregroundMark x1="50000" y1="89200" x2="54242" y2="83500"/>
                                <a14:foregroundMark x1="54242" y1="83500" x2="43959" y2="89600"/>
                                <a14:foregroundMark x1="43959" y1="89600" x2="46144" y2="92300"/>
                                <a14:foregroundMark x1="48586" y1="82500" x2="48586" y2="85300"/>
                                <a14:foregroundMark x1="41260" y1="87300" x2="39075" y2="93300"/>
                                <a14:foregroundMark x1="39075" y1="93300" x2="44859" y2="89500"/>
                                <a14:foregroundMark x1="43959" y1="93100" x2="52699" y2="99100"/>
                                <a14:foregroundMark x1="52699" y1="99100" x2="61825" y2="99000"/>
                                <a14:foregroundMark x1="61825" y1="99000" x2="60026" y2="95700"/>
                                <a14:foregroundMark x1="44859" y1="83000" x2="50386" y2="77800"/>
                                <a14:foregroundMark x1="50386" y1="77800" x2="58612" y2="77300"/>
                                <a14:foregroundMark x1="58612" y1="77300" x2="61440" y2="83700"/>
                                <a14:foregroundMark x1="61440" y1="83700" x2="60411" y2="84400"/>
                                <a14:foregroundMark x1="46658" y1="82200" x2="51928" y2="76900"/>
                                <a14:foregroundMark x1="51928" y1="76900" x2="52699" y2="77900"/>
                                <a14:foregroundMark x1="78535" y1="80800" x2="75193" y2="91400"/>
                                <a14:foregroundMark x1="75193" y1="91400" x2="84062" y2="95500"/>
                                <a14:foregroundMark x1="84062" y1="95500" x2="93959" y2="93900"/>
                                <a14:foregroundMark x1="93959" y1="93900" x2="91388" y2="86900"/>
                                <a14:foregroundMark x1="91388" y1="86900" x2="82648" y2="84100"/>
                                <a14:foregroundMark x1="82648" y1="84100" x2="80463" y2="84200"/>
                                <a14:foregroundMark x1="92159" y1="87600" x2="79306" y2="96600"/>
                                <a14:foregroundMark x1="79306" y1="96600" x2="66581" y2="99800"/>
                                <a14:foregroundMark x1="53470" y1="95700" x2="47815" y2="90200"/>
                                <a14:foregroundMark x1="47815" y1="90200" x2="55656" y2="88600"/>
                                <a14:foregroundMark x1="55656" y1="88600" x2="55656" y2="88300"/>
                                <a14:foregroundMark x1="44602" y1="99100" x2="50129" y2="96000"/>
                                <a14:foregroundMark x1="55398" y1="97000" x2="65167" y2="97200"/>
                                <a14:foregroundMark x1="65167" y1="97200" x2="72494" y2="94100"/>
                                <a14:foregroundMark x1="72494" y1="94100" x2="78021" y2="88300"/>
                                <a14:foregroundMark x1="78021" y1="88300" x2="81105" y2="868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363" t="76875" r="7235"/>
                  <a:stretch/>
                </pic:blipFill>
                <pic:spPr bwMode="auto">
                  <a:xfrm>
                    <a:off x="0" y="0"/>
                    <a:ext cx="1414595" cy="7596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3BC2" w:rsidRPr="00A31BC2">
      <w:rPr>
        <w:rFonts w:ascii="Times New Roman" w:eastAsia="Times New Roman" w:hAnsi="Times New Roman" w:cs="Times New Roman"/>
      </w:rPr>
      <w:fldChar w:fldCharType="end"/>
    </w:r>
    <w:r w:rsidR="00093BC2" w:rsidRPr="00A31BC2">
      <w:rPr>
        <w:rFonts w:ascii="Times New Roman" w:eastAsia="Times New Roman" w:hAnsi="Times New Roman" w:cs="Times New Roman"/>
      </w:rPr>
      <w:fldChar w:fldCharType="begin"/>
    </w:r>
    <w:r w:rsidR="00093BC2"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="00093BC2" w:rsidRPr="00A31BC2">
      <w:rPr>
        <w:rFonts w:ascii="Times New Roman" w:eastAsia="Times New Roman" w:hAnsi="Times New Roman" w:cs="Times New Roman"/>
      </w:rPr>
      <w:fldChar w:fldCharType="separate"/>
    </w:r>
    <w:r w:rsidR="00093BC2"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0F48387A" wp14:editId="60AB6C25">
          <wp:extent cx="523946" cy="700405"/>
          <wp:effectExtent l="0" t="0" r="0" b="0"/>
          <wp:docPr id="17" name="Picture 1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ackgroundRemoval t="77500" b="98200" l="19923" r="40103">
                                <a14:foregroundMark x1="24679" y1="80500" x2="33290" y2="78800"/>
                                <a14:foregroundMark x1="33290" y1="78800" x2="25064" y2="78300"/>
                                <a14:foregroundMark x1="25064" y1="78300" x2="24679" y2="78800"/>
                                <a14:foregroundMark x1="20437" y1="85300" x2="22622" y2="85300"/>
                                <a14:foregroundMark x1="22622" y1="95900" x2="25450" y2="93500"/>
                                <a14:foregroundMark x1="25964" y1="96700" x2="34190" y2="96600"/>
                                <a14:foregroundMark x1="34190" y1="96600" x2="34961" y2="96400"/>
                                <a14:foregroundMark x1="37147" y1="83500" x2="36247" y2="89700"/>
                                <a14:foregroundMark x1="34576" y1="96200" x2="27892" y2="98100"/>
                                <a14:foregroundMark x1="38046" y1="85300" x2="38303" y2="88700"/>
                                <a14:foregroundMark x1="30077" y1="82300" x2="39460" y2="84500"/>
                                <a14:foregroundMark x1="39460" y1="84500" x2="40231" y2="86300"/>
                                <a14:foregroundMark x1="33805" y1="83000" x2="28278" y2="78100"/>
                                <a14:foregroundMark x1="28278" y1="78100" x2="24165" y2="79100"/>
                                <a14:foregroundMark x1="25321" y1="76900" x2="33805" y2="77500"/>
                                <a14:foregroundMark x1="33805" y1="77500" x2="36118" y2="80600"/>
                                <a14:foregroundMark x1="33805" y1="83200" x2="28920" y2="78200"/>
                                <a14:foregroundMark x1="28920" y1="78200" x2="26221" y2="78200"/>
                                <a14:foregroundMark x1="22237" y1="96900" x2="30591" y2="95700"/>
                                <a14:foregroundMark x1="30591" y1="95700" x2="30720" y2="95500"/>
                                <a14:foregroundMark x1="21337" y1="98200" x2="29434" y2="97100"/>
                                <a14:foregroundMark x1="29434" y1="97100" x2="30077" y2="96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02" t="76704" r="59778"/>
                  <a:stretch/>
                </pic:blipFill>
                <pic:spPr bwMode="auto">
                  <a:xfrm>
                    <a:off x="0" y="0"/>
                    <a:ext cx="542800" cy="7256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3BC2" w:rsidRPr="00A31BC2">
      <w:rPr>
        <w:rFonts w:ascii="Times New Roman" w:eastAsia="Times New Roman" w:hAnsi="Times New Roman" w:cs="Times New Roman"/>
      </w:rPr>
      <w:fldChar w:fldCharType="end"/>
    </w:r>
    <w:r w:rsidR="00093BC2">
      <w:rPr>
        <w:rFonts w:ascii="Times New Roman" w:eastAsia="Times New Roman" w:hAnsi="Times New Roman" w:cs="Times New Roman"/>
      </w:rPr>
      <w:t xml:space="preserve">     </w:t>
    </w:r>
    <w:r w:rsidR="00093BC2" w:rsidRPr="00A31BC2">
      <w:rPr>
        <w:rFonts w:ascii="Times New Roman" w:eastAsia="Times New Roman" w:hAnsi="Times New Roman" w:cs="Times New Roman"/>
      </w:rPr>
      <w:fldChar w:fldCharType="begin"/>
    </w:r>
    <w:r w:rsidR="00093BC2"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="00093BC2" w:rsidRPr="00A31BC2">
      <w:rPr>
        <w:rFonts w:ascii="Times New Roman" w:eastAsia="Times New Roman" w:hAnsi="Times New Roman" w:cs="Times New Roman"/>
      </w:rPr>
      <w:fldChar w:fldCharType="separate"/>
    </w:r>
    <w:r w:rsidR="00093BC2"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064B772C" wp14:editId="18278C62">
          <wp:extent cx="562066" cy="701276"/>
          <wp:effectExtent l="0" t="0" r="0" b="0"/>
          <wp:docPr id="16" name="Picture 1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22" r="18900" b="77619"/>
                  <a:stretch/>
                </pic:blipFill>
                <pic:spPr bwMode="auto">
                  <a:xfrm>
                    <a:off x="0" y="0"/>
                    <a:ext cx="585901" cy="7310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3BC2" w:rsidRPr="00A31BC2">
      <w:rPr>
        <w:rFonts w:ascii="Times New Roman" w:eastAsia="Times New Roman" w:hAnsi="Times New Roman" w:cs="Times New Roman"/>
      </w:rPr>
      <w:fldChar w:fldCharType="end"/>
    </w:r>
    <w:r w:rsidR="00093BC2">
      <w:rPr>
        <w:rFonts w:ascii="Times New Roman" w:eastAsia="Times New Roman" w:hAnsi="Times New Roman" w:cs="Times New Roman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AE54A" w14:textId="77777777" w:rsidR="00946AFB" w:rsidRDefault="00946AFB" w:rsidP="002C1619">
      <w:r>
        <w:separator/>
      </w:r>
    </w:p>
  </w:footnote>
  <w:footnote w:type="continuationSeparator" w:id="0">
    <w:p w14:paraId="2AA34783" w14:textId="77777777" w:rsidR="00946AFB" w:rsidRDefault="00946AFB" w:rsidP="002C1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4991B" w14:textId="611AF2F5" w:rsidR="002C1619" w:rsidRPr="002C1619" w:rsidRDefault="006A271F">
    <w:pPr>
      <w:pStyle w:val="Header"/>
      <w:rPr>
        <w:rFonts w:ascii="STHeiti" w:eastAsia="STHeiti" w:hAnsi="STHeiti"/>
        <w:sz w:val="72"/>
      </w:rPr>
    </w:pPr>
    <w:r>
      <w:rPr>
        <w:rFonts w:ascii="STHeiti" w:eastAsia="STHeiti" w:hAnsi="STHeiti"/>
        <w:b/>
        <w:sz w:val="72"/>
      </w:rPr>
      <w:t>Dece</w:t>
    </w:r>
    <w:r w:rsidR="00137AC6">
      <w:rPr>
        <w:rFonts w:ascii="STHeiti" w:eastAsia="STHeiti" w:hAnsi="STHeiti"/>
        <w:b/>
        <w:sz w:val="72"/>
      </w:rPr>
      <w:t>m</w:t>
    </w:r>
    <w:r w:rsidR="002C7DBF">
      <w:rPr>
        <w:rFonts w:ascii="STHeiti" w:eastAsia="STHeiti" w:hAnsi="STHeiti"/>
        <w:b/>
        <w:sz w:val="72"/>
      </w:rPr>
      <w:t>ber</w:t>
    </w:r>
    <w:r w:rsidR="002C1619" w:rsidRPr="002C1619">
      <w:rPr>
        <w:rFonts w:ascii="STHeiti" w:eastAsia="STHeiti" w:hAnsi="STHeiti"/>
        <w:b/>
        <w:sz w:val="72"/>
      </w:rPr>
      <w:t xml:space="preserve"> 201</w:t>
    </w:r>
    <w:r w:rsidR="002C1619">
      <w:rPr>
        <w:rFonts w:ascii="STHeiti" w:eastAsia="STHeiti" w:hAnsi="STHeiti"/>
        <w:b/>
        <w:sz w:val="72"/>
      </w:rPr>
      <w:t>9</w:t>
    </w:r>
    <w:r w:rsidR="0063022E">
      <w:rPr>
        <w:rFonts w:ascii="STHeiti" w:eastAsia="STHeiti" w:hAnsi="STHeiti"/>
        <w:b/>
        <w:sz w:val="72"/>
      </w:rPr>
      <w:t xml:space="preserve"> </w:t>
    </w:r>
    <w:r w:rsidR="0063022E" w:rsidRPr="00A31BC2">
      <w:rPr>
        <w:rFonts w:ascii="Times New Roman" w:eastAsia="Times New Roman" w:hAnsi="Times New Roman" w:cs="Times New Roman"/>
      </w:rPr>
      <w:fldChar w:fldCharType="begin"/>
    </w:r>
    <w:r w:rsidR="0063022E"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="0063022E" w:rsidRPr="00A31BC2">
      <w:rPr>
        <w:rFonts w:ascii="Times New Roman" w:eastAsia="Times New Roman" w:hAnsi="Times New Roman" w:cs="Times New Roman"/>
      </w:rPr>
      <w:fldChar w:fldCharType="separate"/>
    </w:r>
    <w:r w:rsidR="0063022E"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03660C47" wp14:editId="0B25BEA7">
          <wp:extent cx="627613" cy="783058"/>
          <wp:effectExtent l="0" t="0" r="0" b="4445"/>
          <wp:docPr id="10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22" r="18900" b="77619"/>
                  <a:stretch/>
                </pic:blipFill>
                <pic:spPr bwMode="auto">
                  <a:xfrm>
                    <a:off x="0" y="0"/>
                    <a:ext cx="641418" cy="8002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3022E" w:rsidRPr="00A31BC2">
      <w:rPr>
        <w:rFonts w:ascii="Times New Roman" w:eastAsia="Times New Roman" w:hAnsi="Times New Roman" w:cs="Times New Roman"/>
      </w:rPr>
      <w:fldChar w:fldCharType="end"/>
    </w:r>
    <w:r w:rsidR="002C1619">
      <w:rPr>
        <w:rFonts w:ascii="Times New Roman" w:eastAsia="Times New Roman" w:hAnsi="Times New Roman" w:cs="Times New Roman"/>
      </w:rPr>
      <w:t xml:space="preserve">    </w:t>
    </w:r>
    <w:r w:rsidR="0063022E" w:rsidRPr="00A31BC2">
      <w:rPr>
        <w:rFonts w:ascii="Times New Roman" w:eastAsia="Times New Roman" w:hAnsi="Times New Roman" w:cs="Times New Roman"/>
      </w:rPr>
      <w:fldChar w:fldCharType="begin"/>
    </w:r>
    <w:r w:rsidR="0063022E" w:rsidRPr="00A31BC2">
      <w:rPr>
        <w:rFonts w:ascii="Times New Roman" w:eastAsia="Times New Roman" w:hAnsi="Times New Roman" w:cs="Times New Roman"/>
      </w:rPr>
      <w:instrText xml:space="preserve"> INCLUDEPICTURE "/var/folders/2_/jwlsct2d6y77mcqvt8z53fth0000gn/T/com.microsoft.Word/WebArchiveCopyPasteTempFiles/watercolor-christmas-clipart-ceramic-decals-enamel-decal-fusible-decal-glass-fusing-decal-waterslide-decal-80738-5ba840b2.jpg" \* MERGEFORMATINET </w:instrText>
    </w:r>
    <w:r w:rsidR="0063022E" w:rsidRPr="00A31BC2">
      <w:rPr>
        <w:rFonts w:ascii="Times New Roman" w:eastAsia="Times New Roman" w:hAnsi="Times New Roman" w:cs="Times New Roman"/>
      </w:rPr>
      <w:fldChar w:fldCharType="separate"/>
    </w:r>
    <w:r w:rsidR="0063022E" w:rsidRPr="00A31BC2">
      <w:rPr>
        <w:rFonts w:ascii="Times New Roman" w:eastAsia="Times New Roman" w:hAnsi="Times New Roman" w:cs="Times New Roman"/>
        <w:noProof/>
      </w:rPr>
      <w:drawing>
        <wp:inline distT="0" distB="0" distL="0" distR="0" wp14:anchorId="61E79A9C" wp14:editId="0E14A6BC">
          <wp:extent cx="600075" cy="802173"/>
          <wp:effectExtent l="88900" t="38100" r="47625" b="10795"/>
          <wp:docPr id="12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77500" b="98200" l="19923" r="40103">
                                <a14:foregroundMark x1="24679" y1="80500" x2="33290" y2="78800"/>
                                <a14:foregroundMark x1="33290" y1="78800" x2="25064" y2="78300"/>
                                <a14:foregroundMark x1="25064" y1="78300" x2="24679" y2="78800"/>
                                <a14:foregroundMark x1="20437" y1="85300" x2="22622" y2="85300"/>
                                <a14:foregroundMark x1="22622" y1="95900" x2="25450" y2="93500"/>
                                <a14:foregroundMark x1="25964" y1="96700" x2="34190" y2="96600"/>
                                <a14:foregroundMark x1="34190" y1="96600" x2="34961" y2="96400"/>
                                <a14:foregroundMark x1="37147" y1="83500" x2="36247" y2="89700"/>
                                <a14:foregroundMark x1="34576" y1="96200" x2="27892" y2="98100"/>
                                <a14:foregroundMark x1="38046" y1="85300" x2="38303" y2="88700"/>
                                <a14:foregroundMark x1="30077" y1="82300" x2="39460" y2="84500"/>
                                <a14:foregroundMark x1="39460" y1="84500" x2="40231" y2="86300"/>
                                <a14:foregroundMark x1="33805" y1="83000" x2="28278" y2="78100"/>
                                <a14:foregroundMark x1="28278" y1="78100" x2="24165" y2="79100"/>
                                <a14:foregroundMark x1="25321" y1="76900" x2="33805" y2="77500"/>
                                <a14:foregroundMark x1="33805" y1="77500" x2="36118" y2="80600"/>
                                <a14:foregroundMark x1="33805" y1="83200" x2="28920" y2="78200"/>
                                <a14:foregroundMark x1="28920" y1="78200" x2="26221" y2="78200"/>
                                <a14:foregroundMark x1="22237" y1="96900" x2="30591" y2="95700"/>
                                <a14:foregroundMark x1="30591" y1="95700" x2="30720" y2="95500"/>
                                <a14:foregroundMark x1="21337" y1="98200" x2="29434" y2="97100"/>
                                <a14:foregroundMark x1="29434" y1="97100" x2="30077" y2="96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02" t="76704" r="59778"/>
                  <a:stretch/>
                </pic:blipFill>
                <pic:spPr bwMode="auto">
                  <a:xfrm rot="1755796">
                    <a:off x="0" y="0"/>
                    <a:ext cx="608828" cy="8138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3022E" w:rsidRPr="00A31BC2">
      <w:rPr>
        <w:rFonts w:ascii="Times New Roman" w:eastAsia="Times New Roman" w:hAnsi="Times New Roman" w:cs="Times New Roman"/>
      </w:rPr>
      <w:fldChar w:fldCharType="end"/>
    </w:r>
    <w:r w:rsidR="002C1619" w:rsidRPr="002C1619">
      <w:rPr>
        <w:rFonts w:ascii="STHeiti" w:eastAsia="STHeiti" w:hAnsi="STHeiti"/>
        <w:sz w:val="56"/>
      </w:rPr>
      <w:t xml:space="preserve">Snack Schedule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27"/>
    <w:rsid w:val="00002507"/>
    <w:rsid w:val="00007781"/>
    <w:rsid w:val="00053AED"/>
    <w:rsid w:val="000655F6"/>
    <w:rsid w:val="00093BC2"/>
    <w:rsid w:val="000A3D4C"/>
    <w:rsid w:val="000B5417"/>
    <w:rsid w:val="00126AA8"/>
    <w:rsid w:val="00137AC6"/>
    <w:rsid w:val="0015263E"/>
    <w:rsid w:val="002C1619"/>
    <w:rsid w:val="002C7DBF"/>
    <w:rsid w:val="0037294F"/>
    <w:rsid w:val="00403BAC"/>
    <w:rsid w:val="004B7511"/>
    <w:rsid w:val="00520DC1"/>
    <w:rsid w:val="00531FF3"/>
    <w:rsid w:val="005915E8"/>
    <w:rsid w:val="005C51E5"/>
    <w:rsid w:val="0063022E"/>
    <w:rsid w:val="00690B34"/>
    <w:rsid w:val="006A271F"/>
    <w:rsid w:val="007022B3"/>
    <w:rsid w:val="00777312"/>
    <w:rsid w:val="007E2463"/>
    <w:rsid w:val="00946AFB"/>
    <w:rsid w:val="009A3EEE"/>
    <w:rsid w:val="00A774EF"/>
    <w:rsid w:val="00AD4A90"/>
    <w:rsid w:val="00BB4519"/>
    <w:rsid w:val="00BD1748"/>
    <w:rsid w:val="00CB4767"/>
    <w:rsid w:val="00CD6527"/>
    <w:rsid w:val="00E00213"/>
    <w:rsid w:val="00E77542"/>
    <w:rsid w:val="00F1515C"/>
    <w:rsid w:val="00F32AD8"/>
    <w:rsid w:val="00F619E0"/>
    <w:rsid w:val="00F7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8F21A"/>
  <w15:chartTrackingRefBased/>
  <w15:docId w15:val="{44AA3B20-35E3-ED4B-9AED-4646958C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6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619"/>
  </w:style>
  <w:style w:type="paragraph" w:styleId="Footer">
    <w:name w:val="footer"/>
    <w:basedOn w:val="Normal"/>
    <w:link w:val="FooterChar"/>
    <w:uiPriority w:val="99"/>
    <w:unhideWhenUsed/>
    <w:rsid w:val="002C16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619"/>
  </w:style>
  <w:style w:type="paragraph" w:styleId="BalloonText">
    <w:name w:val="Balloon Text"/>
    <w:basedOn w:val="Normal"/>
    <w:link w:val="BalloonTextChar"/>
    <w:uiPriority w:val="99"/>
    <w:semiHidden/>
    <w:unhideWhenUsed/>
    <w:rsid w:val="002C161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1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microsoft.com/office/2007/relationships/hdphoto" Target="media/hdphoto4.wdp"/><Relationship Id="rId2" Type="http://schemas.microsoft.com/office/2007/relationships/hdphoto" Target="media/hdphoto2.wdp"/><Relationship Id="rId1" Type="http://schemas.openxmlformats.org/officeDocument/2006/relationships/image" Target="media/image2.png"/><Relationship Id="rId6" Type="http://schemas.microsoft.com/office/2007/relationships/hdphoto" Target="media/hdphoto3.wdp"/><Relationship Id="rId5" Type="http://schemas.openxmlformats.org/officeDocument/2006/relationships/image" Target="media/image4.png"/><Relationship Id="rId4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alarabee/Library/Group%20Containers/UBF8T346G9.Office/User%20Content.localized/Templates.localized/November%20Snack%20Calend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November Snack Calendar.dotx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Amato-Larabee</dc:creator>
  <cp:keywords/>
  <dc:description/>
  <cp:lastModifiedBy>Sara Amato-Larabee</cp:lastModifiedBy>
  <cp:revision>3</cp:revision>
  <cp:lastPrinted>2019-11-18T20:22:00Z</cp:lastPrinted>
  <dcterms:created xsi:type="dcterms:W3CDTF">2019-11-18T20:22:00Z</dcterms:created>
  <dcterms:modified xsi:type="dcterms:W3CDTF">2019-11-18T20:25:00Z</dcterms:modified>
</cp:coreProperties>
</file>